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83"/>
        <w:gridCol w:w="8667"/>
        <w:gridCol w:w="770"/>
        <w:gridCol w:w="770"/>
        <w:gridCol w:w="5386"/>
      </w:tblGrid>
      <w:tr w:rsidR="00AC7ABC" w:rsidRPr="00160FB6" w14:paraId="5501BF76" w14:textId="77777777" w:rsidTr="00996587">
        <w:trPr>
          <w:trHeight w:val="170"/>
        </w:trPr>
        <w:tc>
          <w:tcPr>
            <w:tcW w:w="8950" w:type="dxa"/>
            <w:gridSpan w:val="2"/>
            <w:vMerge w:val="restart"/>
            <w:shd w:val="clear" w:color="auto" w:fill="DBE5F1" w:themeFill="accent1" w:themeFillTint="33"/>
            <w:vAlign w:val="center"/>
          </w:tcPr>
          <w:p w14:paraId="6C733A79" w14:textId="022ABECE" w:rsidR="00AC7ABC" w:rsidRPr="00160FB6" w:rsidRDefault="00053C35" w:rsidP="0099658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T</w:t>
            </w:r>
            <w:r w:rsidR="00AC7ABC" w:rsidRPr="00160FB6">
              <w:rPr>
                <w:rFonts w:ascii="Arial" w:hAnsi="Arial" w:cs="Arial"/>
                <w:b/>
                <w:sz w:val="16"/>
                <w:szCs w:val="16"/>
              </w:rPr>
              <w:t>hemen Fachliche Leitung</w:t>
            </w:r>
          </w:p>
        </w:tc>
        <w:tc>
          <w:tcPr>
            <w:tcW w:w="154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11574A7A" w14:textId="26D46669" w:rsidR="00AC7ABC" w:rsidRPr="00160FB6" w:rsidRDefault="00AC7ABC" w:rsidP="0099658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Besprochen</w:t>
            </w:r>
          </w:p>
        </w:tc>
        <w:tc>
          <w:tcPr>
            <w:tcW w:w="5386" w:type="dxa"/>
            <w:vMerge w:val="restart"/>
            <w:tcBorders>
              <w:left w:val="single" w:sz="4" w:space="0" w:color="auto"/>
            </w:tcBorders>
            <w:shd w:val="clear" w:color="auto" w:fill="DBE5F1" w:themeFill="accent1" w:themeFillTint="33"/>
            <w:vAlign w:val="center"/>
          </w:tcPr>
          <w:p w14:paraId="5CD0E583" w14:textId="41441B21" w:rsidR="00AC7ABC" w:rsidRPr="00160FB6" w:rsidRDefault="00AC7ABC" w:rsidP="00AC7ABC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bCs/>
                <w:sz w:val="16"/>
                <w:szCs w:val="16"/>
              </w:rPr>
              <w:t>Bemerkung</w:t>
            </w:r>
          </w:p>
        </w:tc>
      </w:tr>
      <w:tr w:rsidR="00AC7ABC" w:rsidRPr="00160FB6" w14:paraId="6DA96846" w14:textId="77777777" w:rsidTr="00996587">
        <w:trPr>
          <w:trHeight w:val="227"/>
        </w:trPr>
        <w:tc>
          <w:tcPr>
            <w:tcW w:w="8950" w:type="dxa"/>
            <w:gridSpan w:val="2"/>
            <w:vMerge/>
            <w:vAlign w:val="center"/>
          </w:tcPr>
          <w:p w14:paraId="47DF0F49" w14:textId="547C1936" w:rsidR="00AC7ABC" w:rsidRPr="00160FB6" w:rsidRDefault="00AC7ABC" w:rsidP="00996587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535A2F45" w14:textId="0563B11A" w:rsidR="00AC7ABC" w:rsidRPr="00160FB6" w:rsidRDefault="00AC7ABC" w:rsidP="0099658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ja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45D45C68" w14:textId="5C8DD4C3" w:rsidR="00AC7ABC" w:rsidRPr="00160FB6" w:rsidRDefault="00AC7ABC" w:rsidP="00996587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nein</w:t>
            </w:r>
          </w:p>
        </w:tc>
        <w:tc>
          <w:tcPr>
            <w:tcW w:w="5386" w:type="dxa"/>
            <w:vMerge/>
            <w:tcBorders>
              <w:left w:val="single" w:sz="4" w:space="0" w:color="auto"/>
            </w:tcBorders>
          </w:tcPr>
          <w:p w14:paraId="7EE9E2A9" w14:textId="77777777" w:rsidR="00AC7ABC" w:rsidRPr="00160FB6" w:rsidRDefault="00AC7ABC" w:rsidP="00AC7ABC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950ED9" w:rsidRPr="003B6574" w14:paraId="54DC65B7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12EE7C2B" w14:textId="4094B8C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621E4780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Feedback aus Gesprächen mit Patienten und Ärzte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3EA9D716" w14:textId="4A9F1439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7919D9" w14:textId="32136901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14AD3BD0" w14:textId="10C9AC6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950ED9" w:rsidRPr="003B6574" w14:paraId="29A622C6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2636FE71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26CBEA2D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lange Behandlungspausen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77E391DE" w14:textId="53D79969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612529" w14:textId="2DB01505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705FE376" w14:textId="23E7B24D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950ED9" w:rsidRPr="003B6574" w14:paraId="776BCEA7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6590D7F9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00BA67B1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Personaleinsatzplanung, Einarbeitung, Praktikum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0A28AAED" w14:textId="11252EA9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A1D6DE" w14:textId="5723297F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5531ED5C" w14:textId="0AB0075F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950ED9" w:rsidRPr="003B6574" w14:paraId="6925128B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7DE3D84C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28EDD0B9" w14:textId="67086E4D" w:rsidR="00950ED9" w:rsidRPr="003B6574" w:rsidRDefault="008C2E35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8C2E35">
              <w:rPr>
                <w:rFonts w:ascii="Arial" w:hAnsi="Arial" w:cs="Arial"/>
                <w:szCs w:val="18"/>
              </w:rPr>
              <w:t>Status Therapiedokumentation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466D1F73" w14:textId="5A7BB0E1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0C5B736" w14:textId="7AFBCE51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635C5B3D" w14:textId="1E17815C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950ED9" w:rsidRPr="003B6574" w14:paraId="2DC45515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4E45411A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51DF5DC8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Plausibilitätsprüfung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011DAB9C" w14:textId="563D9D60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B132CD" w14:textId="2926E9D2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6A4D2D00" w14:textId="06CA6298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950ED9" w:rsidRPr="003B6574" w14:paraId="2B2511C0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6000E423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1D3D06EE" w14:textId="48091320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Status Pat. IV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493FA7BC" w14:textId="14CB4C76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05DB65" w14:textId="54E4E272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2A12B7E2" w14:textId="1D350F3A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950ED9" w:rsidRPr="003B6574" w14:paraId="280D5291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4826B284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0F9B3B89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QMF 22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5147B87B" w14:textId="56410383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068399" w14:textId="6BD0225A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477D2BFD" w14:textId="1795EBC8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950ED9" w:rsidRPr="003B6574" w14:paraId="699B8BA1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22254D5C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2F727D8E" w14:textId="37B715FD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Terminplanmanagement (Urlaube, Fobi., Mitarbeiterzufriedenheit, Terminvorlauf)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564775BE" w14:textId="17309EB8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9A4803" w14:textId="2AC2C8F6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0E7CECF7" w14:textId="6D83049C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950ED9" w:rsidRPr="003B6574" w14:paraId="4144F6D5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6A62E0B9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6E540B52" w14:textId="47A629DF" w:rsidR="00950ED9" w:rsidRPr="003B6574" w:rsidRDefault="00996587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996587">
              <w:rPr>
                <w:rFonts w:ascii="Arial" w:hAnsi="Arial" w:cs="Arial"/>
                <w:szCs w:val="18"/>
              </w:rPr>
              <w:t>Fachliche Themen /</w:t>
            </w:r>
            <w:r w:rsidR="00753597">
              <w:rPr>
                <w:rFonts w:ascii="Arial" w:hAnsi="Arial" w:cs="Arial"/>
                <w:szCs w:val="18"/>
              </w:rPr>
              <w:t xml:space="preserve"> </w:t>
            </w:r>
            <w:r w:rsidRPr="00996587">
              <w:rPr>
                <w:rFonts w:ascii="Arial" w:hAnsi="Arial" w:cs="Arial"/>
                <w:szCs w:val="18"/>
              </w:rPr>
              <w:t>Fragen aus dem Therap</w:t>
            </w:r>
            <w:r w:rsidR="00F145BC">
              <w:rPr>
                <w:rFonts w:ascii="Arial" w:hAnsi="Arial" w:cs="Arial"/>
                <w:szCs w:val="18"/>
              </w:rPr>
              <w:t>ie</w:t>
            </w:r>
            <w:r w:rsidRPr="00996587">
              <w:rPr>
                <w:rFonts w:ascii="Arial" w:hAnsi="Arial" w:cs="Arial"/>
                <w:szCs w:val="18"/>
              </w:rPr>
              <w:t>team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29433B22" w14:textId="3F45C26C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404206" w14:textId="0DA45F5C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23319C46" w14:textId="5654D446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950ED9" w:rsidRPr="003B6574" w14:paraId="40257C63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0F489FC5" w14:textId="77777777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7025FAD7" w14:textId="5427284B" w:rsidR="00950ED9" w:rsidRPr="003B6574" w:rsidRDefault="00996587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996587">
              <w:rPr>
                <w:rFonts w:ascii="Arial" w:hAnsi="Arial" w:cs="Arial"/>
                <w:szCs w:val="18"/>
              </w:rPr>
              <w:t>Feedback Therap</w:t>
            </w:r>
            <w:r w:rsidR="00F145BC">
              <w:rPr>
                <w:rFonts w:ascii="Arial" w:hAnsi="Arial" w:cs="Arial"/>
                <w:szCs w:val="18"/>
              </w:rPr>
              <w:t>ie</w:t>
            </w:r>
            <w:r w:rsidRPr="00996587">
              <w:rPr>
                <w:rFonts w:ascii="Arial" w:hAnsi="Arial" w:cs="Arial"/>
                <w:szCs w:val="18"/>
              </w:rPr>
              <w:t>meetings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7C1505BC" w14:textId="7240914F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663FCD" w14:textId="75EB05AA" w:rsidR="00950ED9" w:rsidRPr="003B6574" w:rsidRDefault="00950ED9" w:rsidP="00996587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4D89F269" w14:textId="0F606829" w:rsidR="00950ED9" w:rsidRPr="003B6574" w:rsidRDefault="00950ED9" w:rsidP="00996587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3B6574" w14:paraId="65819E70" w14:textId="77777777" w:rsidTr="00996587">
        <w:trPr>
          <w:trHeight w:val="340"/>
        </w:trPr>
        <w:tc>
          <w:tcPr>
            <w:tcW w:w="283" w:type="dxa"/>
            <w:tcBorders>
              <w:right w:val="nil"/>
            </w:tcBorders>
            <w:vAlign w:val="center"/>
          </w:tcPr>
          <w:p w14:paraId="5B0E7CEF" w14:textId="289D3B8E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55DBCB6B" w14:textId="11BBF756" w:rsidR="00160FB6" w:rsidRPr="00996587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6C17A59B" w14:textId="27C6F317" w:rsidR="00160FB6" w:rsidRPr="00DF4A16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390E10" w14:textId="16687E11" w:rsidR="00160FB6" w:rsidRPr="00DF4A16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DF4A16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DF4A16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DF4A16">
              <w:rPr>
                <w:rFonts w:ascii="Arial" w:hAnsi="Arial" w:cs="Arial"/>
                <w:szCs w:val="18"/>
              </w:rPr>
            </w:r>
            <w:r w:rsidRPr="00DF4A16">
              <w:rPr>
                <w:rFonts w:ascii="Arial" w:hAnsi="Arial" w:cs="Arial"/>
                <w:szCs w:val="18"/>
              </w:rPr>
              <w:fldChar w:fldCharType="separate"/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noProof/>
                <w:szCs w:val="18"/>
              </w:rPr>
              <w:t> </w:t>
            </w:r>
            <w:r w:rsidRPr="00DF4A16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41DD653D" w14:textId="41B91B4E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160FB6" w14:paraId="32FB4770" w14:textId="77777777" w:rsidTr="00996587">
        <w:trPr>
          <w:trHeight w:val="170"/>
        </w:trPr>
        <w:tc>
          <w:tcPr>
            <w:tcW w:w="8950" w:type="dxa"/>
            <w:gridSpan w:val="2"/>
            <w:vMerge w:val="restart"/>
            <w:shd w:val="clear" w:color="auto" w:fill="F2DBDB" w:themeFill="accent2" w:themeFillTint="33"/>
            <w:vAlign w:val="center"/>
          </w:tcPr>
          <w:p w14:paraId="1E2ACE83" w14:textId="7B749184" w:rsidR="00160FB6" w:rsidRPr="00160FB6" w:rsidRDefault="00160FB6" w:rsidP="00160FB6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Themen Teamassistenz:</w:t>
            </w:r>
          </w:p>
        </w:tc>
        <w:tc>
          <w:tcPr>
            <w:tcW w:w="154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B41328E" w14:textId="77777777" w:rsidR="00160FB6" w:rsidRPr="00160FB6" w:rsidRDefault="00160FB6" w:rsidP="00160FB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Besprochen</w:t>
            </w:r>
          </w:p>
        </w:tc>
        <w:tc>
          <w:tcPr>
            <w:tcW w:w="5386" w:type="dxa"/>
            <w:vMerge w:val="restart"/>
            <w:tcBorders>
              <w:left w:val="single" w:sz="4" w:space="0" w:color="auto"/>
            </w:tcBorders>
            <w:shd w:val="clear" w:color="auto" w:fill="F2DBDB" w:themeFill="accent2" w:themeFillTint="33"/>
            <w:vAlign w:val="center"/>
          </w:tcPr>
          <w:p w14:paraId="3F3D6FEA" w14:textId="77777777" w:rsidR="00160FB6" w:rsidRPr="00160FB6" w:rsidRDefault="00160FB6" w:rsidP="00160FB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bCs/>
                <w:sz w:val="16"/>
                <w:szCs w:val="16"/>
              </w:rPr>
              <w:t>Bemerkung</w:t>
            </w:r>
          </w:p>
        </w:tc>
      </w:tr>
      <w:tr w:rsidR="00160FB6" w:rsidRPr="00160FB6" w14:paraId="554570D0" w14:textId="77777777" w:rsidTr="00996587">
        <w:trPr>
          <w:trHeight w:val="170"/>
        </w:trPr>
        <w:tc>
          <w:tcPr>
            <w:tcW w:w="8950" w:type="dxa"/>
            <w:gridSpan w:val="2"/>
            <w:vMerge/>
            <w:vAlign w:val="center"/>
          </w:tcPr>
          <w:p w14:paraId="6CF06EF3" w14:textId="77777777" w:rsidR="00160FB6" w:rsidRPr="00160FB6" w:rsidRDefault="00160FB6" w:rsidP="00160FB6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5EDD4342" w14:textId="77777777" w:rsidR="00160FB6" w:rsidRPr="00160FB6" w:rsidRDefault="00160FB6" w:rsidP="00160FB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ja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  <w:vAlign w:val="center"/>
          </w:tcPr>
          <w:p w14:paraId="696A12DE" w14:textId="77777777" w:rsidR="00160FB6" w:rsidRPr="00160FB6" w:rsidRDefault="00160FB6" w:rsidP="00160FB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nein</w:t>
            </w:r>
          </w:p>
        </w:tc>
        <w:tc>
          <w:tcPr>
            <w:tcW w:w="5386" w:type="dxa"/>
            <w:vMerge/>
            <w:tcBorders>
              <w:left w:val="single" w:sz="4" w:space="0" w:color="auto"/>
            </w:tcBorders>
          </w:tcPr>
          <w:p w14:paraId="2562AAF6" w14:textId="77777777" w:rsidR="00160FB6" w:rsidRPr="00160FB6" w:rsidRDefault="00160FB6" w:rsidP="00160FB6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0FB6" w:rsidRPr="003B6574" w14:paraId="4D8BDD1F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6405C669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4C9984BB" w14:textId="01F0DED8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Feedback aus Gesprächen mit Patienten und Ärzte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3885EAED" w14:textId="40022852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925CA5" w14:textId="4A2CE5F4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7DF8D18C" w14:textId="0088A180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3B6574" w14:paraId="51EA5E3D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09AED272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12CC0D46" w14:textId="25124800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Schläfer / Recall besprechen und Handlungen festlegen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3925F033" w14:textId="2DD19779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CB016" w14:textId="377EA718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6D7C3AD8" w14:textId="14A84C3F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3B6574" w14:paraId="431565F4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272E280C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30C31EB1" w14:textId="23FEA6ED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Besonderheiten Abrechnungsliste (Absetzungen)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487D26F8" w14:textId="5CACD3F3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4CDA8E" w14:textId="10DD1B50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136920A0" w14:textId="1781CED4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3B6574" w14:paraId="3AB81ADB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03F19BD6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66F40887" w14:textId="2586338C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3AF80E31" w14:textId="6D4BE6B1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453DE6" w14:textId="0D6D8C81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50648110" w14:textId="69E853FF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3B6574" w14:paraId="3E25C3AE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2F88990C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26643E92" w14:textId="28744D64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6EC13F61" w14:textId="13DE1734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6A94C00" w14:textId="3EB3EC6F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385E8B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85E8B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85E8B">
              <w:rPr>
                <w:rFonts w:ascii="Arial" w:hAnsi="Arial" w:cs="Arial"/>
                <w:szCs w:val="18"/>
              </w:rPr>
            </w:r>
            <w:r w:rsidRPr="00385E8B">
              <w:rPr>
                <w:rFonts w:ascii="Arial" w:hAnsi="Arial" w:cs="Arial"/>
                <w:szCs w:val="18"/>
              </w:rPr>
              <w:fldChar w:fldCharType="separate"/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noProof/>
                <w:szCs w:val="18"/>
              </w:rPr>
              <w:t> </w:t>
            </w:r>
            <w:r w:rsidRPr="00385E8B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27D554DF" w14:textId="10EB4FF1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160FB6" w14:paraId="40E67B7B" w14:textId="77777777" w:rsidTr="00996587">
        <w:trPr>
          <w:trHeight w:val="198"/>
        </w:trPr>
        <w:tc>
          <w:tcPr>
            <w:tcW w:w="8950" w:type="dxa"/>
            <w:gridSpan w:val="2"/>
            <w:vMerge w:val="restart"/>
            <w:shd w:val="clear" w:color="auto" w:fill="EAF1DD" w:themeFill="accent3" w:themeFillTint="33"/>
            <w:vAlign w:val="center"/>
          </w:tcPr>
          <w:p w14:paraId="15F3CEA0" w14:textId="78A9692B" w:rsidR="00160FB6" w:rsidRPr="00160FB6" w:rsidRDefault="00160FB6" w:rsidP="00160FB6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Themen Zentrumsmanager:</w:t>
            </w:r>
          </w:p>
        </w:tc>
        <w:tc>
          <w:tcPr>
            <w:tcW w:w="1540" w:type="dxa"/>
            <w:gridSpan w:val="2"/>
            <w:tcBorders>
              <w:left w:val="nil"/>
              <w:bottom w:val="nil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54A8E17" w14:textId="77777777" w:rsidR="00160FB6" w:rsidRPr="00160FB6" w:rsidRDefault="00160FB6" w:rsidP="00160FB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Besprochen</w:t>
            </w:r>
          </w:p>
        </w:tc>
        <w:tc>
          <w:tcPr>
            <w:tcW w:w="5386" w:type="dxa"/>
            <w:vMerge w:val="restart"/>
            <w:tcBorders>
              <w:left w:val="single" w:sz="4" w:space="0" w:color="auto"/>
            </w:tcBorders>
            <w:shd w:val="clear" w:color="auto" w:fill="EAF1DD" w:themeFill="accent3" w:themeFillTint="33"/>
            <w:vAlign w:val="center"/>
          </w:tcPr>
          <w:p w14:paraId="5839EA83" w14:textId="77777777" w:rsidR="00160FB6" w:rsidRPr="00160FB6" w:rsidRDefault="00160FB6" w:rsidP="00160FB6">
            <w:pPr>
              <w:spacing w:line="276" w:lineRule="auto"/>
              <w:jc w:val="center"/>
              <w:rPr>
                <w:rFonts w:ascii="Arial" w:hAnsi="Arial" w:cs="Arial"/>
                <w:b/>
                <w:bCs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bCs/>
                <w:sz w:val="16"/>
                <w:szCs w:val="16"/>
              </w:rPr>
              <w:t>Bemerkung</w:t>
            </w:r>
          </w:p>
        </w:tc>
      </w:tr>
      <w:tr w:rsidR="00160FB6" w:rsidRPr="00160FB6" w14:paraId="0B41D005" w14:textId="77777777" w:rsidTr="00996587">
        <w:trPr>
          <w:trHeight w:val="198"/>
        </w:trPr>
        <w:tc>
          <w:tcPr>
            <w:tcW w:w="8950" w:type="dxa"/>
            <w:gridSpan w:val="2"/>
            <w:vMerge/>
            <w:vAlign w:val="center"/>
          </w:tcPr>
          <w:p w14:paraId="651BF9FE" w14:textId="77777777" w:rsidR="00160FB6" w:rsidRPr="00160FB6" w:rsidRDefault="00160FB6" w:rsidP="00160FB6">
            <w:pPr>
              <w:spacing w:line="276" w:lineRule="auto"/>
              <w:rPr>
                <w:rFonts w:ascii="Arial" w:hAnsi="Arial" w:cs="Arial"/>
                <w:b/>
                <w:sz w:val="16"/>
                <w:szCs w:val="16"/>
              </w:rPr>
            </w:pPr>
          </w:p>
        </w:tc>
        <w:tc>
          <w:tcPr>
            <w:tcW w:w="770" w:type="dxa"/>
            <w:tcBorders>
              <w:top w:val="nil"/>
              <w:left w:val="nil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7D527D15" w14:textId="77777777" w:rsidR="00160FB6" w:rsidRPr="00160FB6" w:rsidRDefault="00160FB6" w:rsidP="00160FB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ja</w:t>
            </w:r>
          </w:p>
        </w:tc>
        <w:tc>
          <w:tcPr>
            <w:tcW w:w="77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095797A" w14:textId="77777777" w:rsidR="00160FB6" w:rsidRPr="00160FB6" w:rsidRDefault="00160FB6" w:rsidP="00160FB6">
            <w:pPr>
              <w:spacing w:line="276" w:lineRule="auto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160FB6">
              <w:rPr>
                <w:rFonts w:ascii="Arial" w:hAnsi="Arial" w:cs="Arial"/>
                <w:b/>
                <w:sz w:val="16"/>
                <w:szCs w:val="16"/>
              </w:rPr>
              <w:t>nein</w:t>
            </w:r>
          </w:p>
        </w:tc>
        <w:tc>
          <w:tcPr>
            <w:tcW w:w="5386" w:type="dxa"/>
            <w:vMerge/>
            <w:tcBorders>
              <w:left w:val="single" w:sz="4" w:space="0" w:color="auto"/>
            </w:tcBorders>
          </w:tcPr>
          <w:p w14:paraId="6162180F" w14:textId="77777777" w:rsidR="00160FB6" w:rsidRPr="00160FB6" w:rsidRDefault="00160FB6" w:rsidP="00160FB6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160FB6" w:rsidRPr="003B6574" w14:paraId="465DD5D9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76D5F7C0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098E79D6" w14:textId="4934F82B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zentrumsindividuelle Daten (Plan/Ist Daten, wirtschaftlicher Status)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39E4CE99" w14:textId="0F815502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D6A4D7" w14:textId="7BC00AB4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5A7E9D1A" w14:textId="2E669ABB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3B6574" w14:paraId="7D4FC354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18E1B2C9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25949167" w14:textId="025DA3C2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Feedback aus Gesprächen mit Patienten und Ärzte (</w:t>
            </w:r>
            <w:r>
              <w:rPr>
                <w:rFonts w:ascii="Arial" w:hAnsi="Arial" w:cs="Arial"/>
                <w:szCs w:val="18"/>
              </w:rPr>
              <w:t xml:space="preserve">Empfehlung, </w:t>
            </w:r>
            <w:r w:rsidRPr="003B6574">
              <w:rPr>
                <w:rFonts w:ascii="Arial" w:hAnsi="Arial" w:cs="Arial"/>
                <w:szCs w:val="18"/>
              </w:rPr>
              <w:t>Neuakquise, VIP-Ärzte</w:t>
            </w:r>
            <w:r>
              <w:rPr>
                <w:rFonts w:ascii="Arial" w:hAnsi="Arial" w:cs="Arial"/>
                <w:szCs w:val="18"/>
              </w:rPr>
              <w:t>…</w:t>
            </w:r>
            <w:r w:rsidRPr="003B6574">
              <w:rPr>
                <w:rFonts w:ascii="Arial" w:hAnsi="Arial" w:cs="Arial"/>
                <w:szCs w:val="18"/>
              </w:rPr>
              <w:t>)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4F9AE1BA" w14:textId="6FA6E83E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D27716" w14:textId="11679D3F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3C2F4AA7" w14:textId="314ACB08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3B6574" w14:paraId="337488A9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78056579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0212CBD2" w14:textId="09DA2113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Feedback ZM-Meeting</w:t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2621EA51" w14:textId="71288D67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26F3A6" w14:textId="4F08251F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375E306D" w14:textId="1D5BB63E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  <w:tr w:rsidR="00160FB6" w:rsidRPr="003B6574" w14:paraId="321FC7A1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733043D7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1DA77695" w14:textId="241672AC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3C7D0620" w14:textId="3BC5A46D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60C4DB" w14:textId="0684E8B0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526CC71F" w14:textId="4441A271" w:rsidR="00160FB6" w:rsidRPr="003B6574" w:rsidRDefault="00160FB6" w:rsidP="00160FB6">
            <w:pPr>
              <w:tabs>
                <w:tab w:val="left" w:pos="4080"/>
              </w:tabs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  <w:r>
              <w:rPr>
                <w:rFonts w:ascii="Arial" w:hAnsi="Arial" w:cs="Arial"/>
                <w:szCs w:val="18"/>
              </w:rPr>
              <w:tab/>
            </w:r>
          </w:p>
        </w:tc>
      </w:tr>
      <w:tr w:rsidR="00160FB6" w:rsidRPr="003B6574" w14:paraId="12F1871E" w14:textId="77777777" w:rsidTr="00996587">
        <w:trPr>
          <w:trHeight w:val="397"/>
        </w:trPr>
        <w:tc>
          <w:tcPr>
            <w:tcW w:w="283" w:type="dxa"/>
            <w:tcBorders>
              <w:right w:val="nil"/>
            </w:tcBorders>
            <w:vAlign w:val="center"/>
          </w:tcPr>
          <w:p w14:paraId="11964F34" w14:textId="77777777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b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t>-</w:t>
            </w:r>
          </w:p>
        </w:tc>
        <w:tc>
          <w:tcPr>
            <w:tcW w:w="8667" w:type="dxa"/>
            <w:tcBorders>
              <w:left w:val="nil"/>
            </w:tcBorders>
            <w:vAlign w:val="center"/>
          </w:tcPr>
          <w:p w14:paraId="4E6936FC" w14:textId="0C39EEAE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nil"/>
              <w:right w:val="single" w:sz="4" w:space="0" w:color="auto"/>
            </w:tcBorders>
            <w:vAlign w:val="center"/>
          </w:tcPr>
          <w:p w14:paraId="356F4B1F" w14:textId="2841B4C1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770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A1BB7B" w14:textId="33DF53EC" w:rsidR="00160FB6" w:rsidRPr="003B6574" w:rsidRDefault="00160FB6" w:rsidP="00160FB6">
            <w:pPr>
              <w:spacing w:line="276" w:lineRule="auto"/>
              <w:jc w:val="center"/>
              <w:rPr>
                <w:rFonts w:ascii="Arial" w:hAnsi="Arial" w:cs="Arial"/>
                <w:szCs w:val="18"/>
              </w:rPr>
            </w:pPr>
            <w:r w:rsidRPr="00FA5C4A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FA5C4A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FA5C4A">
              <w:rPr>
                <w:rFonts w:ascii="Arial" w:hAnsi="Arial" w:cs="Arial"/>
                <w:szCs w:val="18"/>
              </w:rPr>
            </w:r>
            <w:r w:rsidRPr="00FA5C4A">
              <w:rPr>
                <w:rFonts w:ascii="Arial" w:hAnsi="Arial" w:cs="Arial"/>
                <w:szCs w:val="18"/>
              </w:rPr>
              <w:fldChar w:fldCharType="separate"/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noProof/>
                <w:szCs w:val="18"/>
              </w:rPr>
              <w:t> </w:t>
            </w:r>
            <w:r w:rsidRPr="00FA5C4A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5386" w:type="dxa"/>
            <w:tcBorders>
              <w:left w:val="single" w:sz="4" w:space="0" w:color="auto"/>
            </w:tcBorders>
            <w:vAlign w:val="center"/>
          </w:tcPr>
          <w:p w14:paraId="1CA221A5" w14:textId="45E3D238" w:rsidR="00160FB6" w:rsidRPr="003B6574" w:rsidRDefault="00160FB6" w:rsidP="00160FB6">
            <w:pPr>
              <w:spacing w:line="276" w:lineRule="auto"/>
              <w:rPr>
                <w:rFonts w:ascii="Arial" w:hAnsi="Arial" w:cs="Arial"/>
                <w:szCs w:val="18"/>
              </w:rPr>
            </w:pP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</w:tbl>
    <w:tbl>
      <w:tblPr>
        <w:tblW w:w="15876" w:type="dxa"/>
        <w:tblInd w:w="-510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27"/>
        <w:gridCol w:w="4677"/>
        <w:gridCol w:w="4678"/>
        <w:gridCol w:w="4394"/>
      </w:tblGrid>
      <w:tr w:rsidR="007A7EF0" w:rsidRPr="00160FB6" w14:paraId="01EB0DD9" w14:textId="77777777" w:rsidTr="00160FB6">
        <w:trPr>
          <w:trHeight w:val="272"/>
        </w:trPr>
        <w:tc>
          <w:tcPr>
            <w:tcW w:w="15876" w:type="dxa"/>
            <w:gridSpan w:val="4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AEEF3" w:themeFill="accent5" w:themeFillTint="33"/>
            <w:vAlign w:val="center"/>
            <w:hideMark/>
          </w:tcPr>
          <w:p w14:paraId="6D842778" w14:textId="4A93B1C4" w:rsidR="007A7EF0" w:rsidRPr="00160FB6" w:rsidRDefault="00C5218B" w:rsidP="007A7EF0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 xml:space="preserve">Datum, </w:t>
            </w:r>
            <w:r w:rsidR="007A7EF0" w:rsidRPr="00160FB6">
              <w:rPr>
                <w:rFonts w:ascii="Arial" w:hAnsi="Arial" w:cs="Arial"/>
                <w:b/>
                <w:sz w:val="16"/>
                <w:szCs w:val="16"/>
              </w:rPr>
              <w:t>Teilnehmer Name / Unterschrift</w:t>
            </w:r>
          </w:p>
        </w:tc>
      </w:tr>
      <w:tr w:rsidR="00C5218B" w:rsidRPr="003B6574" w14:paraId="3280F4D9" w14:textId="77777777" w:rsidTr="00C5218B">
        <w:trPr>
          <w:trHeight w:val="397"/>
        </w:trPr>
        <w:tc>
          <w:tcPr>
            <w:tcW w:w="212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2BBCF4A5" w14:textId="3D8E3484" w:rsidR="00C5218B" w:rsidRPr="003B6574" w:rsidRDefault="00C5218B" w:rsidP="007A7EF0">
            <w:pPr>
              <w:rPr>
                <w:rFonts w:ascii="Arial" w:hAnsi="Arial" w:cs="Arial"/>
                <w:szCs w:val="18"/>
              </w:rPr>
            </w:pPr>
            <w:r w:rsidRPr="00C5218B">
              <w:rPr>
                <w:rFonts w:ascii="Arial" w:hAnsi="Arial" w:cs="Arial"/>
                <w:b/>
                <w:bCs/>
                <w:szCs w:val="18"/>
              </w:rPr>
              <w:t>Datum:</w:t>
            </w:r>
            <w:r>
              <w:rPr>
                <w:rFonts w:ascii="Arial" w:hAnsi="Arial" w:cs="Arial"/>
                <w:szCs w:val="18"/>
              </w:rPr>
              <w:t xml:space="preserve">  </w:t>
            </w:r>
            <w:r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>
                    <w:type w:val="date"/>
                  </w:textInput>
                </w:ffData>
              </w:fldChar>
            </w:r>
            <w:bookmarkStart w:id="0" w:name="Text1"/>
            <w:r>
              <w:rPr>
                <w:rFonts w:ascii="Arial" w:hAnsi="Arial" w:cs="Arial"/>
                <w:szCs w:val="18"/>
              </w:rPr>
              <w:instrText xml:space="preserve"> FORMTEXT </w:instrText>
            </w:r>
            <w:r>
              <w:rPr>
                <w:rFonts w:ascii="Arial" w:hAnsi="Arial" w:cs="Arial"/>
                <w:szCs w:val="18"/>
              </w:rPr>
            </w:r>
            <w:r>
              <w:rPr>
                <w:rFonts w:ascii="Arial" w:hAnsi="Arial" w:cs="Arial"/>
                <w:szCs w:val="18"/>
              </w:rPr>
              <w:fldChar w:fldCharType="separate"/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noProof/>
                <w:szCs w:val="18"/>
              </w:rPr>
              <w:t> </w:t>
            </w:r>
            <w:r>
              <w:rPr>
                <w:rFonts w:ascii="Arial" w:hAnsi="Arial" w:cs="Arial"/>
                <w:szCs w:val="18"/>
              </w:rPr>
              <w:fldChar w:fldCharType="end"/>
            </w:r>
            <w:bookmarkEnd w:id="0"/>
          </w:p>
        </w:tc>
        <w:tc>
          <w:tcPr>
            <w:tcW w:w="4677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317EFCFF" w14:textId="1EA5111C" w:rsidR="00C5218B" w:rsidRPr="003B6574" w:rsidRDefault="00C5218B" w:rsidP="007A7EF0">
            <w:pPr>
              <w:rPr>
                <w:rFonts w:ascii="Arial" w:hAnsi="Arial" w:cs="Arial"/>
                <w:szCs w:val="18"/>
              </w:rPr>
            </w:pPr>
            <w:r w:rsidRPr="00C5218B">
              <w:rPr>
                <w:rFonts w:ascii="Arial" w:hAnsi="Arial" w:cs="Arial"/>
                <w:b/>
                <w:bCs/>
                <w:szCs w:val="18"/>
              </w:rPr>
              <w:t>ZM</w:t>
            </w:r>
            <w:r w:rsidRPr="003B6574">
              <w:rPr>
                <w:rFonts w:ascii="Arial" w:hAnsi="Arial" w:cs="Arial"/>
                <w:szCs w:val="18"/>
              </w:rPr>
              <w:t>:</w:t>
            </w:r>
            <w:r>
              <w:rPr>
                <w:rFonts w:ascii="Arial" w:hAnsi="Arial" w:cs="Arial"/>
                <w:szCs w:val="18"/>
              </w:rPr>
              <w:t xml:space="preserve"> </w:t>
            </w:r>
            <w:r w:rsidRPr="003B6574">
              <w:rPr>
                <w:rFonts w:ascii="Arial" w:hAnsi="Arial" w:cs="Arial"/>
                <w:szCs w:val="18"/>
              </w:rPr>
              <w:t xml:space="preserve"> </w:t>
            </w: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467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1C9167F" w14:textId="1786B1F2" w:rsidR="00C5218B" w:rsidRPr="003B6574" w:rsidRDefault="00C5218B" w:rsidP="007A7EF0">
            <w:pPr>
              <w:rPr>
                <w:rFonts w:ascii="Arial" w:hAnsi="Arial" w:cs="Arial"/>
                <w:szCs w:val="18"/>
              </w:rPr>
            </w:pPr>
            <w:r w:rsidRPr="00C5218B">
              <w:rPr>
                <w:rFonts w:ascii="Arial" w:hAnsi="Arial" w:cs="Arial"/>
                <w:b/>
                <w:bCs/>
                <w:szCs w:val="18"/>
              </w:rPr>
              <w:t>FL</w:t>
            </w:r>
            <w:r w:rsidRPr="003B6574">
              <w:rPr>
                <w:rFonts w:ascii="Arial" w:hAnsi="Arial" w:cs="Arial"/>
                <w:szCs w:val="18"/>
              </w:rPr>
              <w:t xml:space="preserve">:  </w:t>
            </w: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  <w:tc>
          <w:tcPr>
            <w:tcW w:w="43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6FBCA132" w14:textId="0630CDED" w:rsidR="00C5218B" w:rsidRPr="003B6574" w:rsidRDefault="00C5218B" w:rsidP="007A7EF0">
            <w:pPr>
              <w:rPr>
                <w:rFonts w:ascii="Arial" w:hAnsi="Arial" w:cs="Arial"/>
                <w:szCs w:val="18"/>
              </w:rPr>
            </w:pPr>
            <w:r w:rsidRPr="00C5218B">
              <w:rPr>
                <w:rFonts w:ascii="Arial" w:hAnsi="Arial" w:cs="Arial"/>
                <w:b/>
                <w:bCs/>
                <w:szCs w:val="18"/>
              </w:rPr>
              <w:t>TA</w:t>
            </w:r>
            <w:r w:rsidRPr="003B6574">
              <w:rPr>
                <w:rFonts w:ascii="Arial" w:hAnsi="Arial" w:cs="Arial"/>
                <w:szCs w:val="18"/>
              </w:rPr>
              <w:t xml:space="preserve">:  </w:t>
            </w:r>
            <w:r w:rsidRPr="003B6574">
              <w:rPr>
                <w:rFonts w:ascii="Arial" w:hAnsi="Arial" w:cs="Arial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B6574">
              <w:rPr>
                <w:rFonts w:ascii="Arial" w:hAnsi="Arial" w:cs="Arial"/>
                <w:szCs w:val="18"/>
              </w:rPr>
              <w:instrText xml:space="preserve"> FORMTEXT </w:instrText>
            </w:r>
            <w:r w:rsidRPr="003B6574">
              <w:rPr>
                <w:rFonts w:ascii="Arial" w:hAnsi="Arial" w:cs="Arial"/>
                <w:szCs w:val="18"/>
              </w:rPr>
            </w:r>
            <w:r w:rsidRPr="003B6574">
              <w:rPr>
                <w:rFonts w:ascii="Arial" w:hAnsi="Arial" w:cs="Arial"/>
                <w:szCs w:val="18"/>
              </w:rPr>
              <w:fldChar w:fldCharType="separate"/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noProof/>
                <w:szCs w:val="18"/>
              </w:rPr>
              <w:t> </w:t>
            </w:r>
            <w:r w:rsidRPr="003B6574">
              <w:rPr>
                <w:rFonts w:ascii="Arial" w:hAnsi="Arial" w:cs="Arial"/>
                <w:szCs w:val="18"/>
              </w:rPr>
              <w:fldChar w:fldCharType="end"/>
            </w:r>
          </w:p>
        </w:tc>
      </w:tr>
    </w:tbl>
    <w:p w14:paraId="4D2B5ACB" w14:textId="77777777" w:rsidR="005B4244" w:rsidRPr="007A7EF0" w:rsidRDefault="005B4244" w:rsidP="00417CAA">
      <w:pPr>
        <w:rPr>
          <w:rFonts w:ascii="Arial" w:hAnsi="Arial" w:cs="Arial"/>
          <w:sz w:val="2"/>
          <w:szCs w:val="2"/>
        </w:rPr>
      </w:pPr>
    </w:p>
    <w:sectPr w:rsidR="005B4244" w:rsidRPr="007A7EF0" w:rsidSect="007A7EF0">
      <w:headerReference w:type="default" r:id="rId8"/>
      <w:footerReference w:type="default" r:id="rId9"/>
      <w:pgSz w:w="16838" w:h="11906" w:orient="landscape" w:code="9"/>
      <w:pgMar w:top="851" w:right="1134" w:bottom="567" w:left="992" w:header="397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FD7568" w14:textId="77777777" w:rsidR="00ED0490" w:rsidRDefault="00ED0490">
      <w:r>
        <w:separator/>
      </w:r>
    </w:p>
  </w:endnote>
  <w:endnote w:type="continuationSeparator" w:id="0">
    <w:p w14:paraId="0CC36C9A" w14:textId="77777777" w:rsidR="00ED0490" w:rsidRDefault="00ED0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(W1)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5876" w:type="dxa"/>
      <w:tblInd w:w="-459" w:type="dxa"/>
      <w:tblLook w:val="04A0" w:firstRow="1" w:lastRow="0" w:firstColumn="1" w:lastColumn="0" w:noHBand="0" w:noVBand="1"/>
    </w:tblPr>
    <w:tblGrid>
      <w:gridCol w:w="5348"/>
      <w:gridCol w:w="10528"/>
    </w:tblGrid>
    <w:tr w:rsidR="003822B9" w:rsidRPr="007E2245" w14:paraId="294C4962" w14:textId="77777777" w:rsidTr="007A7EF0">
      <w:tc>
        <w:tcPr>
          <w:tcW w:w="5348" w:type="dxa"/>
        </w:tcPr>
        <w:p w14:paraId="3AAFE1F6" w14:textId="1E3FAE32" w:rsidR="003822B9" w:rsidRPr="007E2245" w:rsidRDefault="003822B9" w:rsidP="00FC540F">
          <w:pPr>
            <w:pStyle w:val="Fuzeile"/>
            <w:rPr>
              <w:rFonts w:ascii="Arial" w:hAnsi="Arial" w:cs="Arial"/>
              <w:sz w:val="16"/>
              <w:szCs w:val="16"/>
            </w:rPr>
          </w:pPr>
          <w:r w:rsidRPr="007E2245">
            <w:rPr>
              <w:rFonts w:ascii="Arial" w:hAnsi="Arial" w:cs="Arial"/>
              <w:sz w:val="16"/>
              <w:szCs w:val="16"/>
            </w:rPr>
            <w:t>QMF 154-A-0</w:t>
          </w:r>
          <w:r w:rsidR="008C2E35">
            <w:rPr>
              <w:rFonts w:ascii="Arial" w:hAnsi="Arial" w:cs="Arial"/>
              <w:sz w:val="16"/>
              <w:szCs w:val="16"/>
            </w:rPr>
            <w:t>3</w:t>
          </w:r>
          <w:r w:rsidR="007E2245">
            <w:rPr>
              <w:rFonts w:ascii="Arial" w:hAnsi="Arial" w:cs="Arial"/>
              <w:sz w:val="16"/>
              <w:szCs w:val="16"/>
            </w:rPr>
            <w:t>/21</w:t>
          </w:r>
        </w:p>
      </w:tc>
      <w:tc>
        <w:tcPr>
          <w:tcW w:w="10528" w:type="dxa"/>
        </w:tcPr>
        <w:p w14:paraId="087C72C9" w14:textId="09168333" w:rsidR="003822B9" w:rsidRPr="007E2245" w:rsidRDefault="007E2245" w:rsidP="00BE0E8C">
          <w:pPr>
            <w:pStyle w:val="Fuzeile"/>
            <w:jc w:val="right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Seite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PAGE  \* Arabic  \* MERGEFORMAT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  <w:r>
            <w:rPr>
              <w:rFonts w:ascii="Arial" w:hAnsi="Arial" w:cs="Arial"/>
              <w:sz w:val="16"/>
              <w:szCs w:val="16"/>
            </w:rPr>
            <w:t xml:space="preserve"> von </w:t>
          </w:r>
          <w:r>
            <w:rPr>
              <w:rFonts w:ascii="Arial" w:hAnsi="Arial" w:cs="Arial"/>
              <w:sz w:val="16"/>
              <w:szCs w:val="16"/>
            </w:rPr>
            <w:fldChar w:fldCharType="begin"/>
          </w:r>
          <w:r>
            <w:rPr>
              <w:rFonts w:ascii="Arial" w:hAnsi="Arial" w:cs="Arial"/>
              <w:sz w:val="16"/>
              <w:szCs w:val="16"/>
            </w:rPr>
            <w:instrText xml:space="preserve"> NUMPAGES  \* Arabic  \* MERGEFORMAT </w:instrText>
          </w:r>
          <w:r>
            <w:rPr>
              <w:rFonts w:ascii="Arial" w:hAnsi="Arial" w:cs="Arial"/>
              <w:sz w:val="16"/>
              <w:szCs w:val="16"/>
            </w:rPr>
            <w:fldChar w:fldCharType="separate"/>
          </w:r>
          <w:r>
            <w:rPr>
              <w:rFonts w:ascii="Arial" w:hAnsi="Arial" w:cs="Arial"/>
              <w:noProof/>
              <w:sz w:val="16"/>
              <w:szCs w:val="16"/>
            </w:rPr>
            <w:t>1</w:t>
          </w:r>
          <w:r>
            <w:rPr>
              <w:rFonts w:ascii="Arial" w:hAnsi="Arial" w:cs="Arial"/>
              <w:sz w:val="16"/>
              <w:szCs w:val="16"/>
            </w:rPr>
            <w:fldChar w:fldCharType="end"/>
          </w:r>
        </w:p>
      </w:tc>
    </w:tr>
  </w:tbl>
  <w:p w14:paraId="6EA80F90" w14:textId="77777777" w:rsidR="003822B9" w:rsidRPr="00805561" w:rsidRDefault="003822B9" w:rsidP="00286415">
    <w:pPr>
      <w:pStyle w:val="Fuzeile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347029A" w14:textId="77777777" w:rsidR="00ED0490" w:rsidRDefault="00ED0490">
      <w:r>
        <w:separator/>
      </w:r>
    </w:p>
  </w:footnote>
  <w:footnote w:type="continuationSeparator" w:id="0">
    <w:p w14:paraId="56AF7D93" w14:textId="77777777" w:rsidR="00ED0490" w:rsidRDefault="00ED0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5876" w:type="dxa"/>
      <w:tblInd w:w="-459" w:type="dxa"/>
      <w:tblLook w:val="04A0" w:firstRow="1" w:lastRow="0" w:firstColumn="1" w:lastColumn="0" w:noHBand="0" w:noVBand="1"/>
    </w:tblPr>
    <w:tblGrid>
      <w:gridCol w:w="10490"/>
      <w:gridCol w:w="5386"/>
    </w:tblGrid>
    <w:tr w:rsidR="003822B9" w:rsidRPr="00901CA3" w14:paraId="5B29CFAB" w14:textId="77777777" w:rsidTr="007A7EF0">
      <w:trPr>
        <w:trHeight w:val="567"/>
      </w:trPr>
      <w:tc>
        <w:tcPr>
          <w:tcW w:w="10490" w:type="dxa"/>
        </w:tcPr>
        <w:p w14:paraId="2910FE0B" w14:textId="77777777" w:rsidR="003822B9" w:rsidRPr="003B6574" w:rsidRDefault="000E46BE" w:rsidP="003B6574">
          <w:pPr>
            <w:widowControl/>
            <w:tabs>
              <w:tab w:val="center" w:pos="4536"/>
              <w:tab w:val="right" w:pos="9072"/>
            </w:tabs>
            <w:spacing w:before="0"/>
            <w:rPr>
              <w:rFonts w:ascii="Arial" w:hAnsi="Arial" w:cs="Arial"/>
              <w:b/>
              <w:color w:val="984806" w:themeColor="accent6" w:themeShade="80"/>
              <w:sz w:val="24"/>
            </w:rPr>
          </w:pPr>
          <w:r w:rsidRPr="003B6574">
            <w:rPr>
              <w:rFonts w:ascii="Arial" w:hAnsi="Arial" w:cs="Arial"/>
              <w:b/>
              <w:color w:val="984806" w:themeColor="accent6" w:themeShade="80"/>
              <w:sz w:val="24"/>
            </w:rPr>
            <w:t>Checkliste</w:t>
          </w:r>
          <w:r w:rsidR="00103263" w:rsidRPr="003B6574">
            <w:rPr>
              <w:rFonts w:ascii="Arial" w:hAnsi="Arial" w:cs="Arial"/>
              <w:b/>
              <w:color w:val="984806" w:themeColor="accent6" w:themeShade="80"/>
              <w:sz w:val="24"/>
            </w:rPr>
            <w:t xml:space="preserve"> </w:t>
          </w:r>
          <w:r w:rsidRPr="003B6574">
            <w:rPr>
              <w:rFonts w:ascii="Arial" w:hAnsi="Arial" w:cs="Arial"/>
              <w:b/>
              <w:color w:val="984806" w:themeColor="accent6" w:themeShade="80"/>
              <w:sz w:val="24"/>
            </w:rPr>
            <w:t>Kompetenz</w:t>
          </w:r>
          <w:r w:rsidR="003822B9" w:rsidRPr="003B6574">
            <w:rPr>
              <w:rFonts w:ascii="Arial" w:hAnsi="Arial" w:cs="Arial"/>
              <w:b/>
              <w:color w:val="984806" w:themeColor="accent6" w:themeShade="80"/>
              <w:sz w:val="24"/>
            </w:rPr>
            <w:t>meeting</w:t>
          </w:r>
        </w:p>
        <w:p w14:paraId="06F59BA4" w14:textId="77777777" w:rsidR="00103263" w:rsidRPr="003B6574" w:rsidRDefault="00103263" w:rsidP="003B6574">
          <w:pPr>
            <w:widowControl/>
            <w:tabs>
              <w:tab w:val="center" w:pos="4536"/>
              <w:tab w:val="left" w:pos="8424"/>
            </w:tabs>
            <w:spacing w:before="0"/>
            <w:rPr>
              <w:i/>
              <w:color w:val="E36C0A" w:themeColor="accent6" w:themeShade="BF"/>
              <w:sz w:val="16"/>
              <w:szCs w:val="16"/>
            </w:rPr>
          </w:pPr>
          <w:r w:rsidRPr="003B6574">
            <w:rPr>
              <w:i/>
              <w:color w:val="E36C0A" w:themeColor="accent6" w:themeShade="BF"/>
              <w:sz w:val="16"/>
              <w:szCs w:val="16"/>
            </w:rPr>
            <w:t>Die Auswahl der Themen kann je nach Schwerpunkt und Fokussierung innerhalb der Zentren variieren.</w:t>
          </w:r>
          <w:r w:rsidR="003B6574" w:rsidRPr="003B6574">
            <w:rPr>
              <w:i/>
              <w:color w:val="E36C0A" w:themeColor="accent6" w:themeShade="BF"/>
              <w:sz w:val="16"/>
              <w:szCs w:val="16"/>
            </w:rPr>
            <w:tab/>
          </w:r>
        </w:p>
        <w:p w14:paraId="0BEEB2CF" w14:textId="2055644D" w:rsidR="003B6574" w:rsidRPr="00103263" w:rsidRDefault="003B6574" w:rsidP="003B6574">
          <w:pPr>
            <w:widowControl/>
            <w:tabs>
              <w:tab w:val="center" w:pos="4536"/>
              <w:tab w:val="left" w:pos="8424"/>
            </w:tabs>
            <w:spacing w:before="0"/>
            <w:rPr>
              <w:rFonts w:ascii="Arial" w:hAnsi="Arial" w:cs="Arial"/>
              <w:i/>
              <w:sz w:val="16"/>
              <w:szCs w:val="16"/>
            </w:rPr>
          </w:pPr>
        </w:p>
      </w:tc>
      <w:tc>
        <w:tcPr>
          <w:tcW w:w="5386" w:type="dxa"/>
          <w:vAlign w:val="center"/>
        </w:tcPr>
        <w:p w14:paraId="5F4E5543" w14:textId="77777777" w:rsidR="003822B9" w:rsidRPr="00901CA3" w:rsidRDefault="003822B9" w:rsidP="00286415">
          <w:pPr>
            <w:widowControl/>
            <w:tabs>
              <w:tab w:val="center" w:pos="4536"/>
              <w:tab w:val="right" w:pos="9072"/>
            </w:tabs>
            <w:spacing w:before="0"/>
            <w:jc w:val="right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 wp14:anchorId="2F5C5EB8" wp14:editId="427D4280">
                <wp:extent cx="1607886" cy="307034"/>
                <wp:effectExtent l="0" t="0" r="0" b="0"/>
                <wp:docPr id="3" name="Bild 1" descr="!Holdi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!Holdi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067" cy="311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E10B546" w14:textId="14376783" w:rsidR="003822B9" w:rsidRDefault="003822B9" w:rsidP="007C3BEF">
    <w:pPr>
      <w:pStyle w:val="Kopfzeile"/>
      <w:tabs>
        <w:tab w:val="clear" w:pos="4536"/>
        <w:tab w:val="clear" w:pos="9072"/>
        <w:tab w:val="left" w:pos="408"/>
        <w:tab w:val="left" w:pos="1575"/>
      </w:tabs>
      <w:spacing w:before="0"/>
      <w:rPr>
        <w:i/>
        <w:sz w:val="2"/>
        <w:szCs w:val="2"/>
      </w:rPr>
    </w:pPr>
    <w:r w:rsidRPr="00FC540F">
      <w:rPr>
        <w:i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00A09"/>
    <w:multiLevelType w:val="multilevel"/>
    <w:tmpl w:val="17DCA8D4"/>
    <w:lvl w:ilvl="0">
      <w:start w:val="1"/>
      <w:numFmt w:val="decimal"/>
      <w:pStyle w:val="berschrift1"/>
      <w:lvlText w:val="%1"/>
      <w:lvlJc w:val="left"/>
      <w:pPr>
        <w:tabs>
          <w:tab w:val="num" w:pos="360"/>
        </w:tabs>
        <w:ind w:left="284" w:hanging="284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4DE78DF"/>
    <w:multiLevelType w:val="hybridMultilevel"/>
    <w:tmpl w:val="A78079A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3C72BB"/>
    <w:multiLevelType w:val="hybridMultilevel"/>
    <w:tmpl w:val="0978B992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B04B9A"/>
    <w:multiLevelType w:val="hybridMultilevel"/>
    <w:tmpl w:val="715412F4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2FF6DFA"/>
    <w:multiLevelType w:val="hybridMultilevel"/>
    <w:tmpl w:val="134488F0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C66E9"/>
    <w:multiLevelType w:val="hybridMultilevel"/>
    <w:tmpl w:val="87C654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9B3F51"/>
    <w:multiLevelType w:val="hybridMultilevel"/>
    <w:tmpl w:val="761A6066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62EA9"/>
    <w:multiLevelType w:val="hybridMultilevel"/>
    <w:tmpl w:val="1C86BDF6"/>
    <w:lvl w:ilvl="0" w:tplc="D09A2710">
      <w:start w:val="2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C507AD"/>
    <w:multiLevelType w:val="hybridMultilevel"/>
    <w:tmpl w:val="4418A118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4F0BD8"/>
    <w:multiLevelType w:val="hybridMultilevel"/>
    <w:tmpl w:val="30A8EBF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655A01"/>
    <w:multiLevelType w:val="hybridMultilevel"/>
    <w:tmpl w:val="B8169FE6"/>
    <w:lvl w:ilvl="0" w:tplc="96C0D396"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1D1B3E76"/>
    <w:multiLevelType w:val="hybridMultilevel"/>
    <w:tmpl w:val="A8A68424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8849E7"/>
    <w:multiLevelType w:val="hybridMultilevel"/>
    <w:tmpl w:val="B8EE0972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F0D28"/>
    <w:multiLevelType w:val="hybridMultilevel"/>
    <w:tmpl w:val="8E922046"/>
    <w:lvl w:ilvl="0" w:tplc="65DC2CE4">
      <w:start w:val="1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082CD6"/>
    <w:multiLevelType w:val="hybridMultilevel"/>
    <w:tmpl w:val="989ABAC6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6DD2533"/>
    <w:multiLevelType w:val="hybridMultilevel"/>
    <w:tmpl w:val="9B86F9E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80D46A8"/>
    <w:multiLevelType w:val="hybridMultilevel"/>
    <w:tmpl w:val="37007676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7F4A0B"/>
    <w:multiLevelType w:val="hybridMultilevel"/>
    <w:tmpl w:val="8B54873A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D8D4116"/>
    <w:multiLevelType w:val="hybridMultilevel"/>
    <w:tmpl w:val="3984C544"/>
    <w:lvl w:ilvl="0" w:tplc="00010407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2E9B1FB1"/>
    <w:multiLevelType w:val="hybridMultilevel"/>
    <w:tmpl w:val="B142A63E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42C64"/>
    <w:multiLevelType w:val="hybridMultilevel"/>
    <w:tmpl w:val="50D0ACEC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0A6F69"/>
    <w:multiLevelType w:val="hybridMultilevel"/>
    <w:tmpl w:val="A4D87754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A382510"/>
    <w:multiLevelType w:val="hybridMultilevel"/>
    <w:tmpl w:val="0AB412AC"/>
    <w:lvl w:ilvl="0" w:tplc="D09A2710">
      <w:start w:val="24"/>
      <w:numFmt w:val="bullet"/>
      <w:lvlText w:val="-"/>
      <w:lvlJc w:val="left"/>
      <w:pPr>
        <w:ind w:left="108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0030407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AE943EB"/>
    <w:multiLevelType w:val="hybridMultilevel"/>
    <w:tmpl w:val="ED7EA996"/>
    <w:lvl w:ilvl="0" w:tplc="192E3F8A"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 (W1)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 (W1)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 (W1)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2393A91"/>
    <w:multiLevelType w:val="hybridMultilevel"/>
    <w:tmpl w:val="95823AFC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0010407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0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825B03"/>
    <w:multiLevelType w:val="hybridMultilevel"/>
    <w:tmpl w:val="7A662760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E62403C"/>
    <w:multiLevelType w:val="hybridMultilevel"/>
    <w:tmpl w:val="EF7CF856"/>
    <w:lvl w:ilvl="0" w:tplc="00010407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F053E3A"/>
    <w:multiLevelType w:val="hybridMultilevel"/>
    <w:tmpl w:val="DB644B8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7F26B1"/>
    <w:multiLevelType w:val="hybridMultilevel"/>
    <w:tmpl w:val="F7D8B2EE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2B001D2"/>
    <w:multiLevelType w:val="hybridMultilevel"/>
    <w:tmpl w:val="D5AE228C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583709"/>
    <w:multiLevelType w:val="hybridMultilevel"/>
    <w:tmpl w:val="A308D2E4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0030407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7FE5B40"/>
    <w:multiLevelType w:val="hybridMultilevel"/>
    <w:tmpl w:val="8116B872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AA219C0"/>
    <w:multiLevelType w:val="hybridMultilevel"/>
    <w:tmpl w:val="292020E8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D4248AE"/>
    <w:multiLevelType w:val="hybridMultilevel"/>
    <w:tmpl w:val="18E67D10"/>
    <w:lvl w:ilvl="0" w:tplc="37983312">
      <w:start w:val="1"/>
      <w:numFmt w:val="decimal"/>
      <w:pStyle w:val="Ergebnisberschrift"/>
      <w:lvlText w:val="%1."/>
      <w:lvlJc w:val="left"/>
      <w:pPr>
        <w:tabs>
          <w:tab w:val="num" w:pos="360"/>
        </w:tabs>
        <w:ind w:left="360" w:hanging="360"/>
      </w:pPr>
    </w:lvl>
    <w:lvl w:ilvl="1" w:tplc="B29A2EAC">
      <w:start w:val="1"/>
      <w:numFmt w:val="bullet"/>
      <w:lvlText w:val=""/>
      <w:lvlJc w:val="left"/>
      <w:pPr>
        <w:tabs>
          <w:tab w:val="num" w:pos="1440"/>
        </w:tabs>
        <w:ind w:left="1420" w:hanging="340"/>
      </w:pPr>
      <w:rPr>
        <w:rFonts w:ascii="Wingdings" w:hAnsi="Wingdings" w:hint="default"/>
      </w:r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FEB55AB"/>
    <w:multiLevelType w:val="hybridMultilevel"/>
    <w:tmpl w:val="6E68187A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0430432"/>
    <w:multiLevelType w:val="hybridMultilevel"/>
    <w:tmpl w:val="52D2AF86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6BA0F55"/>
    <w:multiLevelType w:val="hybridMultilevel"/>
    <w:tmpl w:val="B0D42BA8"/>
    <w:lvl w:ilvl="0" w:tplc="000104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6DB0360"/>
    <w:multiLevelType w:val="hybridMultilevel"/>
    <w:tmpl w:val="6502634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79A86BAE"/>
    <w:multiLevelType w:val="hybridMultilevel"/>
    <w:tmpl w:val="008E7F9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F0791B"/>
    <w:multiLevelType w:val="hybridMultilevel"/>
    <w:tmpl w:val="E882869C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C937457"/>
    <w:multiLevelType w:val="hybridMultilevel"/>
    <w:tmpl w:val="E48C6B3C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D0867BA"/>
    <w:multiLevelType w:val="hybridMultilevel"/>
    <w:tmpl w:val="4180505C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Wingdings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323C19"/>
    <w:multiLevelType w:val="hybridMultilevel"/>
    <w:tmpl w:val="23DCFB98"/>
    <w:lvl w:ilvl="0" w:tplc="D09A2710">
      <w:start w:val="24"/>
      <w:numFmt w:val="bullet"/>
      <w:lvlText w:val="-"/>
      <w:lvlJc w:val="left"/>
      <w:pPr>
        <w:ind w:left="720" w:hanging="360"/>
      </w:pPr>
      <w:rPr>
        <w:rFonts w:ascii="Arial" w:eastAsia="Times New Roman" w:hAnsi="Arial" w:cs="Wingdings" w:hint="default"/>
        <w:color w:val="auto"/>
        <w:sz w:val="20"/>
      </w:rPr>
    </w:lvl>
    <w:lvl w:ilvl="1" w:tplc="00030407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634EAF"/>
    <w:multiLevelType w:val="hybridMultilevel"/>
    <w:tmpl w:val="515A5C3A"/>
    <w:lvl w:ilvl="0" w:tplc="3AE0E17E">
      <w:start w:val="1"/>
      <w:numFmt w:val="decimal"/>
      <w:lvlText w:val="%1.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7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7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7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7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7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7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7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</w:num>
  <w:num w:numId="3">
    <w:abstractNumId w:val="33"/>
  </w:num>
  <w:num w:numId="4">
    <w:abstractNumId w:val="17"/>
  </w:num>
  <w:num w:numId="5">
    <w:abstractNumId w:val="11"/>
  </w:num>
  <w:num w:numId="6">
    <w:abstractNumId w:val="28"/>
  </w:num>
  <w:num w:numId="7">
    <w:abstractNumId w:val="16"/>
  </w:num>
  <w:num w:numId="8">
    <w:abstractNumId w:val="8"/>
  </w:num>
  <w:num w:numId="9">
    <w:abstractNumId w:val="39"/>
  </w:num>
  <w:num w:numId="10">
    <w:abstractNumId w:val="41"/>
  </w:num>
  <w:num w:numId="1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4"/>
  </w:num>
  <w:num w:numId="13">
    <w:abstractNumId w:val="35"/>
  </w:num>
  <w:num w:numId="14">
    <w:abstractNumId w:val="42"/>
  </w:num>
  <w:num w:numId="15">
    <w:abstractNumId w:val="30"/>
  </w:num>
  <w:num w:numId="16">
    <w:abstractNumId w:val="6"/>
  </w:num>
  <w:num w:numId="17">
    <w:abstractNumId w:val="22"/>
  </w:num>
  <w:num w:numId="18">
    <w:abstractNumId w:val="43"/>
  </w:num>
  <w:num w:numId="19">
    <w:abstractNumId w:val="2"/>
  </w:num>
  <w:num w:numId="20">
    <w:abstractNumId w:val="38"/>
  </w:num>
  <w:num w:numId="21">
    <w:abstractNumId w:val="1"/>
  </w:num>
  <w:num w:numId="22">
    <w:abstractNumId w:val="36"/>
  </w:num>
  <w:num w:numId="23">
    <w:abstractNumId w:val="5"/>
  </w:num>
  <w:num w:numId="24">
    <w:abstractNumId w:val="9"/>
  </w:num>
  <w:num w:numId="25">
    <w:abstractNumId w:val="31"/>
  </w:num>
  <w:num w:numId="26">
    <w:abstractNumId w:val="3"/>
  </w:num>
  <w:num w:numId="27">
    <w:abstractNumId w:val="19"/>
  </w:num>
  <w:num w:numId="28">
    <w:abstractNumId w:val="29"/>
  </w:num>
  <w:num w:numId="29">
    <w:abstractNumId w:val="25"/>
  </w:num>
  <w:num w:numId="30">
    <w:abstractNumId w:val="12"/>
  </w:num>
  <w:num w:numId="31">
    <w:abstractNumId w:val="21"/>
  </w:num>
  <w:num w:numId="32">
    <w:abstractNumId w:val="4"/>
  </w:num>
  <w:num w:numId="33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4"/>
  </w:num>
  <w:num w:numId="35">
    <w:abstractNumId w:val="40"/>
  </w:num>
  <w:num w:numId="36">
    <w:abstractNumId w:val="20"/>
  </w:num>
  <w:num w:numId="37">
    <w:abstractNumId w:val="32"/>
  </w:num>
  <w:num w:numId="38">
    <w:abstractNumId w:val="24"/>
  </w:num>
  <w:num w:numId="39">
    <w:abstractNumId w:val="26"/>
  </w:num>
  <w:num w:numId="40">
    <w:abstractNumId w:val="18"/>
  </w:num>
  <w:num w:numId="41">
    <w:abstractNumId w:val="27"/>
  </w:num>
  <w:num w:numId="42">
    <w:abstractNumId w:val="15"/>
  </w:num>
  <w:num w:numId="43">
    <w:abstractNumId w:val="7"/>
  </w:num>
  <w:num w:numId="44">
    <w:abstractNumId w:val="23"/>
  </w:num>
  <w:num w:numId="4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vEQDG1yc19Qv6TqfjWMBjhOAm0ziQUlBPuAKtutDvzCVfj4O8hGSfEMN7I/Jdfi0LF7qZuHQakuyQpPtVo6gMg==" w:salt="dvuza7ITvsbNfWv/S6grkg=="/>
  <w:defaultTabStop w:val="708"/>
  <w:autoHyphenation/>
  <w:hyphenationZone w:val="425"/>
  <w:noPunctuationKerning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7EC0"/>
    <w:rsid w:val="00002BBA"/>
    <w:rsid w:val="000408C8"/>
    <w:rsid w:val="00041630"/>
    <w:rsid w:val="00045CC3"/>
    <w:rsid w:val="000477D4"/>
    <w:rsid w:val="0005298C"/>
    <w:rsid w:val="00053C35"/>
    <w:rsid w:val="00071CB3"/>
    <w:rsid w:val="000779E6"/>
    <w:rsid w:val="0008038D"/>
    <w:rsid w:val="000833A6"/>
    <w:rsid w:val="000A47D9"/>
    <w:rsid w:val="000A49BB"/>
    <w:rsid w:val="000B3527"/>
    <w:rsid w:val="000B3D1C"/>
    <w:rsid w:val="000D0A54"/>
    <w:rsid w:val="000E46BE"/>
    <w:rsid w:val="000E5A51"/>
    <w:rsid w:val="000F5071"/>
    <w:rsid w:val="0010254C"/>
    <w:rsid w:val="00103263"/>
    <w:rsid w:val="00121153"/>
    <w:rsid w:val="00141584"/>
    <w:rsid w:val="001435AF"/>
    <w:rsid w:val="00145939"/>
    <w:rsid w:val="0014775D"/>
    <w:rsid w:val="001515A1"/>
    <w:rsid w:val="00160FB6"/>
    <w:rsid w:val="001714E7"/>
    <w:rsid w:val="00172706"/>
    <w:rsid w:val="001728F3"/>
    <w:rsid w:val="00173427"/>
    <w:rsid w:val="00175144"/>
    <w:rsid w:val="0018697C"/>
    <w:rsid w:val="00192265"/>
    <w:rsid w:val="001A2B98"/>
    <w:rsid w:val="001B312E"/>
    <w:rsid w:val="001B6234"/>
    <w:rsid w:val="001C3549"/>
    <w:rsid w:val="001D6CB8"/>
    <w:rsid w:val="001D7E6A"/>
    <w:rsid w:val="001E7945"/>
    <w:rsid w:val="00204DAE"/>
    <w:rsid w:val="00207801"/>
    <w:rsid w:val="00211B9B"/>
    <w:rsid w:val="002222B0"/>
    <w:rsid w:val="00224D28"/>
    <w:rsid w:val="002349D2"/>
    <w:rsid w:val="002445F9"/>
    <w:rsid w:val="00247962"/>
    <w:rsid w:val="00261F9A"/>
    <w:rsid w:val="00266191"/>
    <w:rsid w:val="002724B6"/>
    <w:rsid w:val="002776BE"/>
    <w:rsid w:val="00286415"/>
    <w:rsid w:val="0029424A"/>
    <w:rsid w:val="00295C8A"/>
    <w:rsid w:val="00296688"/>
    <w:rsid w:val="002C5647"/>
    <w:rsid w:val="002D5DEE"/>
    <w:rsid w:val="002E127E"/>
    <w:rsid w:val="002E58B4"/>
    <w:rsid w:val="002E5CEB"/>
    <w:rsid w:val="002E673A"/>
    <w:rsid w:val="002F4775"/>
    <w:rsid w:val="003003B1"/>
    <w:rsid w:val="003025B0"/>
    <w:rsid w:val="00305248"/>
    <w:rsid w:val="00306F25"/>
    <w:rsid w:val="003155FC"/>
    <w:rsid w:val="0032684F"/>
    <w:rsid w:val="00353B0D"/>
    <w:rsid w:val="00355E56"/>
    <w:rsid w:val="0036368F"/>
    <w:rsid w:val="003676F0"/>
    <w:rsid w:val="00371FA3"/>
    <w:rsid w:val="003749DB"/>
    <w:rsid w:val="003817EB"/>
    <w:rsid w:val="003822B9"/>
    <w:rsid w:val="00390D1D"/>
    <w:rsid w:val="003B0468"/>
    <w:rsid w:val="003B12F4"/>
    <w:rsid w:val="003B1EE3"/>
    <w:rsid w:val="003B3C5D"/>
    <w:rsid w:val="003B6574"/>
    <w:rsid w:val="003C54D3"/>
    <w:rsid w:val="003C7754"/>
    <w:rsid w:val="003D6F04"/>
    <w:rsid w:val="003E2538"/>
    <w:rsid w:val="003F153B"/>
    <w:rsid w:val="0040298E"/>
    <w:rsid w:val="00417CAA"/>
    <w:rsid w:val="004368FA"/>
    <w:rsid w:val="00437799"/>
    <w:rsid w:val="00437B4A"/>
    <w:rsid w:val="00454875"/>
    <w:rsid w:val="00460426"/>
    <w:rsid w:val="00461A88"/>
    <w:rsid w:val="00474323"/>
    <w:rsid w:val="0048367C"/>
    <w:rsid w:val="00496742"/>
    <w:rsid w:val="00497D56"/>
    <w:rsid w:val="004A1799"/>
    <w:rsid w:val="004A4AE1"/>
    <w:rsid w:val="004B53F6"/>
    <w:rsid w:val="004B5A53"/>
    <w:rsid w:val="004B7520"/>
    <w:rsid w:val="004C12C8"/>
    <w:rsid w:val="004E29FB"/>
    <w:rsid w:val="004F5E1A"/>
    <w:rsid w:val="004F7811"/>
    <w:rsid w:val="00505D6B"/>
    <w:rsid w:val="00506303"/>
    <w:rsid w:val="00526AED"/>
    <w:rsid w:val="00527FDE"/>
    <w:rsid w:val="00534581"/>
    <w:rsid w:val="0053718B"/>
    <w:rsid w:val="00541148"/>
    <w:rsid w:val="005415CC"/>
    <w:rsid w:val="00550AD9"/>
    <w:rsid w:val="00551BF9"/>
    <w:rsid w:val="00556347"/>
    <w:rsid w:val="00556907"/>
    <w:rsid w:val="00572683"/>
    <w:rsid w:val="00582426"/>
    <w:rsid w:val="00587D81"/>
    <w:rsid w:val="005906B2"/>
    <w:rsid w:val="005B1477"/>
    <w:rsid w:val="005B4244"/>
    <w:rsid w:val="005E1BAE"/>
    <w:rsid w:val="005E3F7A"/>
    <w:rsid w:val="006218D1"/>
    <w:rsid w:val="00651938"/>
    <w:rsid w:val="00651FC0"/>
    <w:rsid w:val="00663FEF"/>
    <w:rsid w:val="00666485"/>
    <w:rsid w:val="006B0C5C"/>
    <w:rsid w:val="006B1406"/>
    <w:rsid w:val="006B618C"/>
    <w:rsid w:val="006B70F4"/>
    <w:rsid w:val="006C510B"/>
    <w:rsid w:val="006D345B"/>
    <w:rsid w:val="006F559C"/>
    <w:rsid w:val="0072461D"/>
    <w:rsid w:val="0074031A"/>
    <w:rsid w:val="00753597"/>
    <w:rsid w:val="007558E7"/>
    <w:rsid w:val="00757C02"/>
    <w:rsid w:val="00773DC7"/>
    <w:rsid w:val="00781477"/>
    <w:rsid w:val="00787208"/>
    <w:rsid w:val="007A3514"/>
    <w:rsid w:val="007A448D"/>
    <w:rsid w:val="007A6E5C"/>
    <w:rsid w:val="007A7EF0"/>
    <w:rsid w:val="007B20E3"/>
    <w:rsid w:val="007B4490"/>
    <w:rsid w:val="007B6D6D"/>
    <w:rsid w:val="007C3BEF"/>
    <w:rsid w:val="007C4EE0"/>
    <w:rsid w:val="007E2245"/>
    <w:rsid w:val="007F051A"/>
    <w:rsid w:val="007F0941"/>
    <w:rsid w:val="007F767F"/>
    <w:rsid w:val="007F76F2"/>
    <w:rsid w:val="00805561"/>
    <w:rsid w:val="00816480"/>
    <w:rsid w:val="008252E0"/>
    <w:rsid w:val="00826871"/>
    <w:rsid w:val="0086478A"/>
    <w:rsid w:val="00867172"/>
    <w:rsid w:val="0087483C"/>
    <w:rsid w:val="008857AD"/>
    <w:rsid w:val="008A3CF1"/>
    <w:rsid w:val="008B1CBE"/>
    <w:rsid w:val="008C2E35"/>
    <w:rsid w:val="008C4748"/>
    <w:rsid w:val="008D3FF6"/>
    <w:rsid w:val="00901CA3"/>
    <w:rsid w:val="00901FCD"/>
    <w:rsid w:val="0090381B"/>
    <w:rsid w:val="00904914"/>
    <w:rsid w:val="00911048"/>
    <w:rsid w:val="00912DDF"/>
    <w:rsid w:val="009202DC"/>
    <w:rsid w:val="009206D6"/>
    <w:rsid w:val="009432FC"/>
    <w:rsid w:val="00946D03"/>
    <w:rsid w:val="00947A5A"/>
    <w:rsid w:val="00950ED9"/>
    <w:rsid w:val="0096418F"/>
    <w:rsid w:val="009652CD"/>
    <w:rsid w:val="009873DE"/>
    <w:rsid w:val="00994507"/>
    <w:rsid w:val="00996046"/>
    <w:rsid w:val="00996587"/>
    <w:rsid w:val="0099671F"/>
    <w:rsid w:val="009B5F3C"/>
    <w:rsid w:val="009D03E3"/>
    <w:rsid w:val="009D1578"/>
    <w:rsid w:val="009D1D17"/>
    <w:rsid w:val="009D2FB3"/>
    <w:rsid w:val="009E0078"/>
    <w:rsid w:val="009F5AAD"/>
    <w:rsid w:val="00A030B5"/>
    <w:rsid w:val="00A17E7F"/>
    <w:rsid w:val="00A37E9B"/>
    <w:rsid w:val="00A44AAB"/>
    <w:rsid w:val="00A44DBF"/>
    <w:rsid w:val="00A46150"/>
    <w:rsid w:val="00A46881"/>
    <w:rsid w:val="00A660A0"/>
    <w:rsid w:val="00A87265"/>
    <w:rsid w:val="00A9229A"/>
    <w:rsid w:val="00A97600"/>
    <w:rsid w:val="00AC07F3"/>
    <w:rsid w:val="00AC205C"/>
    <w:rsid w:val="00AC360D"/>
    <w:rsid w:val="00AC7ABC"/>
    <w:rsid w:val="00AD5A6F"/>
    <w:rsid w:val="00AD5E3D"/>
    <w:rsid w:val="00B02EE3"/>
    <w:rsid w:val="00B179B1"/>
    <w:rsid w:val="00B207B4"/>
    <w:rsid w:val="00B211C8"/>
    <w:rsid w:val="00B45BD9"/>
    <w:rsid w:val="00B5061F"/>
    <w:rsid w:val="00B537A1"/>
    <w:rsid w:val="00B55B31"/>
    <w:rsid w:val="00B57DC3"/>
    <w:rsid w:val="00B639F3"/>
    <w:rsid w:val="00B71E9C"/>
    <w:rsid w:val="00B976F6"/>
    <w:rsid w:val="00BA43E9"/>
    <w:rsid w:val="00BB73F6"/>
    <w:rsid w:val="00BB7AE2"/>
    <w:rsid w:val="00BC3CC4"/>
    <w:rsid w:val="00BD0DC7"/>
    <w:rsid w:val="00BD5F64"/>
    <w:rsid w:val="00BD69C6"/>
    <w:rsid w:val="00BE0E8C"/>
    <w:rsid w:val="00BE6847"/>
    <w:rsid w:val="00BF025E"/>
    <w:rsid w:val="00BF12FB"/>
    <w:rsid w:val="00BF17C8"/>
    <w:rsid w:val="00BF782D"/>
    <w:rsid w:val="00C065E2"/>
    <w:rsid w:val="00C12674"/>
    <w:rsid w:val="00C15964"/>
    <w:rsid w:val="00C164D9"/>
    <w:rsid w:val="00C17CEB"/>
    <w:rsid w:val="00C30B29"/>
    <w:rsid w:val="00C30E65"/>
    <w:rsid w:val="00C351E9"/>
    <w:rsid w:val="00C35F26"/>
    <w:rsid w:val="00C37DBC"/>
    <w:rsid w:val="00C41A42"/>
    <w:rsid w:val="00C5218B"/>
    <w:rsid w:val="00C705DF"/>
    <w:rsid w:val="00C81F8C"/>
    <w:rsid w:val="00C841CC"/>
    <w:rsid w:val="00C93984"/>
    <w:rsid w:val="00CA6325"/>
    <w:rsid w:val="00CB136F"/>
    <w:rsid w:val="00CC1B4B"/>
    <w:rsid w:val="00CF4005"/>
    <w:rsid w:val="00D03687"/>
    <w:rsid w:val="00D06E39"/>
    <w:rsid w:val="00D14F6A"/>
    <w:rsid w:val="00D23D73"/>
    <w:rsid w:val="00D26657"/>
    <w:rsid w:val="00D26C39"/>
    <w:rsid w:val="00D35A42"/>
    <w:rsid w:val="00D51334"/>
    <w:rsid w:val="00D51A5B"/>
    <w:rsid w:val="00D6333F"/>
    <w:rsid w:val="00D819AF"/>
    <w:rsid w:val="00DA7422"/>
    <w:rsid w:val="00DC41C8"/>
    <w:rsid w:val="00DD48FA"/>
    <w:rsid w:val="00DE16E3"/>
    <w:rsid w:val="00DE49E5"/>
    <w:rsid w:val="00DF0EAF"/>
    <w:rsid w:val="00E07521"/>
    <w:rsid w:val="00E2349B"/>
    <w:rsid w:val="00E25855"/>
    <w:rsid w:val="00E3231C"/>
    <w:rsid w:val="00E346B3"/>
    <w:rsid w:val="00E40391"/>
    <w:rsid w:val="00E52964"/>
    <w:rsid w:val="00E54BA6"/>
    <w:rsid w:val="00E9617E"/>
    <w:rsid w:val="00EA7EC0"/>
    <w:rsid w:val="00EB118D"/>
    <w:rsid w:val="00EB239E"/>
    <w:rsid w:val="00EC567C"/>
    <w:rsid w:val="00ED0490"/>
    <w:rsid w:val="00ED6F5D"/>
    <w:rsid w:val="00EE3904"/>
    <w:rsid w:val="00EF0377"/>
    <w:rsid w:val="00F05B06"/>
    <w:rsid w:val="00F067A6"/>
    <w:rsid w:val="00F11BA4"/>
    <w:rsid w:val="00F145BC"/>
    <w:rsid w:val="00F1762B"/>
    <w:rsid w:val="00F178CA"/>
    <w:rsid w:val="00F232C6"/>
    <w:rsid w:val="00F40CC6"/>
    <w:rsid w:val="00F44AE3"/>
    <w:rsid w:val="00F66C0F"/>
    <w:rsid w:val="00F919AE"/>
    <w:rsid w:val="00FC540F"/>
    <w:rsid w:val="00FD5686"/>
    <w:rsid w:val="00FD6AA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,"/>
  <w:listSeparator w:val=";"/>
  <w14:docId w14:val="4F855AF7"/>
  <w15:docId w15:val="{B2F0B641-7303-4A76-9C08-1FB364F48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F25F2"/>
    <w:pPr>
      <w:widowControl w:val="0"/>
      <w:spacing w:before="40"/>
    </w:pPr>
    <w:rPr>
      <w:rFonts w:ascii="Arial (W1)" w:hAnsi="Arial (W1)"/>
      <w:sz w:val="18"/>
      <w:szCs w:val="24"/>
    </w:rPr>
  </w:style>
  <w:style w:type="paragraph" w:styleId="berschrift1">
    <w:name w:val="heading 1"/>
    <w:basedOn w:val="Standard"/>
    <w:next w:val="berschrift2"/>
    <w:qFormat/>
    <w:rsid w:val="008B7B8E"/>
    <w:pPr>
      <w:keepNext/>
      <w:numPr>
        <w:numId w:val="1"/>
      </w:numPr>
      <w:pBdr>
        <w:top w:val="single" w:sz="12" w:space="1" w:color="auto"/>
        <w:bottom w:val="single" w:sz="12" w:space="1" w:color="auto"/>
      </w:pBdr>
      <w:spacing w:before="240" w:after="120"/>
      <w:outlineLvl w:val="0"/>
    </w:pPr>
    <w:rPr>
      <w:b/>
      <w:sz w:val="40"/>
      <w:szCs w:val="20"/>
    </w:rPr>
  </w:style>
  <w:style w:type="paragraph" w:styleId="berschrift2">
    <w:name w:val="heading 2"/>
    <w:basedOn w:val="Standard"/>
    <w:next w:val="Standard"/>
    <w:qFormat/>
    <w:rsid w:val="008B7B8E"/>
    <w:pPr>
      <w:keepNext/>
      <w:numPr>
        <w:ilvl w:val="1"/>
        <w:numId w:val="2"/>
      </w:numPr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berschrift3">
    <w:name w:val="heading 3"/>
    <w:basedOn w:val="Standard"/>
    <w:next w:val="Textkrper"/>
    <w:qFormat/>
    <w:rsid w:val="008B7B8E"/>
    <w:pPr>
      <w:keepNext/>
      <w:spacing w:before="120" w:after="120"/>
      <w:ind w:hanging="284"/>
      <w:outlineLvl w:val="2"/>
    </w:pPr>
    <w:rPr>
      <w:b/>
      <w:sz w:val="28"/>
      <w:szCs w:val="20"/>
    </w:rPr>
  </w:style>
  <w:style w:type="paragraph" w:styleId="berschrift4">
    <w:name w:val="heading 4"/>
    <w:basedOn w:val="Standard"/>
    <w:next w:val="Textkrper"/>
    <w:qFormat/>
    <w:rsid w:val="008B7B8E"/>
    <w:pPr>
      <w:keepNext/>
      <w:spacing w:before="120" w:after="120"/>
      <w:outlineLvl w:val="3"/>
    </w:pPr>
    <w:rPr>
      <w:b/>
      <w:sz w:val="24"/>
      <w:szCs w:val="20"/>
    </w:rPr>
  </w:style>
  <w:style w:type="paragraph" w:styleId="berschrift5">
    <w:name w:val="heading 5"/>
    <w:basedOn w:val="Standard"/>
    <w:next w:val="Standard"/>
    <w:qFormat/>
    <w:rsid w:val="008B7B8E"/>
    <w:pPr>
      <w:keepNext/>
      <w:spacing w:after="40"/>
      <w:outlineLvl w:val="4"/>
    </w:pPr>
    <w:rPr>
      <w:b/>
      <w:bCs/>
    </w:rPr>
  </w:style>
  <w:style w:type="paragraph" w:styleId="berschrift6">
    <w:name w:val="heading 6"/>
    <w:basedOn w:val="Standard"/>
    <w:next w:val="Standard"/>
    <w:qFormat/>
    <w:rsid w:val="008B7B8E"/>
    <w:pPr>
      <w:keepNext/>
      <w:spacing w:before="120" w:after="240"/>
      <w:outlineLvl w:val="5"/>
    </w:pPr>
    <w:rPr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zeile">
    <w:name w:val="footer"/>
    <w:basedOn w:val="Standard"/>
    <w:rsid w:val="008B7B8E"/>
    <w:pPr>
      <w:tabs>
        <w:tab w:val="center" w:pos="4536"/>
        <w:tab w:val="right" w:pos="9072"/>
      </w:tabs>
    </w:pPr>
  </w:style>
  <w:style w:type="paragraph" w:styleId="Verzeichnis1">
    <w:name w:val="toc 1"/>
    <w:basedOn w:val="Standard"/>
    <w:next w:val="Standard"/>
    <w:autoRedefine/>
    <w:semiHidden/>
    <w:rsid w:val="008B7B8E"/>
  </w:style>
  <w:style w:type="paragraph" w:styleId="Kopfzeile">
    <w:name w:val="header"/>
    <w:basedOn w:val="Standard"/>
    <w:rsid w:val="008B7B8E"/>
    <w:pPr>
      <w:tabs>
        <w:tab w:val="center" w:pos="4536"/>
        <w:tab w:val="right" w:pos="9072"/>
      </w:tabs>
    </w:pPr>
    <w:rPr>
      <w:szCs w:val="20"/>
    </w:rPr>
  </w:style>
  <w:style w:type="paragraph" w:styleId="Textkrper">
    <w:name w:val="Body Text"/>
    <w:basedOn w:val="Standard"/>
    <w:rsid w:val="008B7B8E"/>
    <w:rPr>
      <w:b/>
      <w:bCs/>
    </w:rPr>
  </w:style>
  <w:style w:type="paragraph" w:customStyle="1" w:styleId="berschrift">
    <w:name w:val="Überschrift"/>
    <w:basedOn w:val="Standard"/>
    <w:next w:val="Standard"/>
    <w:rsid w:val="008B7B8E"/>
    <w:pPr>
      <w:jc w:val="center"/>
    </w:pPr>
    <w:rPr>
      <w:b/>
      <w:i/>
      <w:sz w:val="64"/>
      <w:szCs w:val="20"/>
    </w:rPr>
  </w:style>
  <w:style w:type="paragraph" w:customStyle="1" w:styleId="Zwischenberschrift">
    <w:name w:val="Zwischenüberschrift"/>
    <w:basedOn w:val="Standard"/>
    <w:next w:val="Textkrper"/>
    <w:rsid w:val="008B7B8E"/>
    <w:rPr>
      <w:b/>
      <w:sz w:val="24"/>
      <w:szCs w:val="20"/>
    </w:rPr>
  </w:style>
  <w:style w:type="paragraph" w:customStyle="1" w:styleId="ZwischenberschriftAbsatz">
    <w:name w:val="Zwischenüberschrift Absatz"/>
    <w:basedOn w:val="Standard"/>
    <w:next w:val="Textkrper"/>
    <w:rsid w:val="008B7B8E"/>
    <w:pPr>
      <w:spacing w:before="120"/>
    </w:pPr>
    <w:rPr>
      <w:b/>
      <w:sz w:val="24"/>
      <w:szCs w:val="20"/>
    </w:rPr>
  </w:style>
  <w:style w:type="paragraph" w:customStyle="1" w:styleId="Zwischenberschriftgro">
    <w:name w:val="Zwischenüberschrift groß"/>
    <w:basedOn w:val="Standard"/>
    <w:next w:val="Textkrper"/>
    <w:rsid w:val="008B7B8E"/>
    <w:rPr>
      <w:b/>
      <w:sz w:val="32"/>
      <w:szCs w:val="20"/>
    </w:rPr>
  </w:style>
  <w:style w:type="paragraph" w:styleId="Verzeichnis2">
    <w:name w:val="toc 2"/>
    <w:basedOn w:val="Standard"/>
    <w:next w:val="Standard"/>
    <w:autoRedefine/>
    <w:semiHidden/>
    <w:rsid w:val="008B7B8E"/>
    <w:pPr>
      <w:ind w:left="180"/>
    </w:pPr>
  </w:style>
  <w:style w:type="paragraph" w:customStyle="1" w:styleId="Ergebnisberschrift">
    <w:name w:val="Ergebnisüberschrift"/>
    <w:basedOn w:val="Standard"/>
    <w:rsid w:val="008B7B8E"/>
    <w:pPr>
      <w:numPr>
        <w:numId w:val="3"/>
      </w:numPr>
      <w:spacing w:after="40"/>
    </w:pPr>
    <w:rPr>
      <w:rFonts w:ascii="Arial" w:hAnsi="Arial" w:cs="Arial"/>
      <w:b/>
      <w:bCs/>
    </w:rPr>
  </w:style>
  <w:style w:type="paragraph" w:styleId="Verzeichnis3">
    <w:name w:val="toc 3"/>
    <w:basedOn w:val="Standard"/>
    <w:next w:val="Standard"/>
    <w:autoRedefine/>
    <w:semiHidden/>
    <w:rsid w:val="008B7B8E"/>
    <w:pPr>
      <w:ind w:left="360"/>
    </w:pPr>
  </w:style>
  <w:style w:type="paragraph" w:styleId="Verzeichnis4">
    <w:name w:val="toc 4"/>
    <w:basedOn w:val="Standard"/>
    <w:next w:val="Standard"/>
    <w:autoRedefine/>
    <w:semiHidden/>
    <w:rsid w:val="008B7B8E"/>
    <w:pPr>
      <w:ind w:left="540"/>
    </w:pPr>
  </w:style>
  <w:style w:type="paragraph" w:styleId="Verzeichnis5">
    <w:name w:val="toc 5"/>
    <w:basedOn w:val="Standard"/>
    <w:next w:val="Standard"/>
    <w:autoRedefine/>
    <w:semiHidden/>
    <w:rsid w:val="008B7B8E"/>
    <w:pPr>
      <w:ind w:left="720"/>
    </w:pPr>
  </w:style>
  <w:style w:type="paragraph" w:styleId="Verzeichnis6">
    <w:name w:val="toc 6"/>
    <w:basedOn w:val="Standard"/>
    <w:next w:val="Standard"/>
    <w:autoRedefine/>
    <w:semiHidden/>
    <w:rsid w:val="008B7B8E"/>
    <w:pPr>
      <w:ind w:left="900"/>
    </w:pPr>
  </w:style>
  <w:style w:type="paragraph" w:styleId="Verzeichnis7">
    <w:name w:val="toc 7"/>
    <w:basedOn w:val="Standard"/>
    <w:next w:val="Standard"/>
    <w:autoRedefine/>
    <w:semiHidden/>
    <w:rsid w:val="008B7B8E"/>
    <w:pPr>
      <w:ind w:left="1080"/>
    </w:pPr>
  </w:style>
  <w:style w:type="paragraph" w:styleId="Verzeichnis8">
    <w:name w:val="toc 8"/>
    <w:basedOn w:val="Standard"/>
    <w:next w:val="Standard"/>
    <w:autoRedefine/>
    <w:semiHidden/>
    <w:rsid w:val="008B7B8E"/>
    <w:pPr>
      <w:ind w:left="1260"/>
    </w:pPr>
  </w:style>
  <w:style w:type="paragraph" w:styleId="Verzeichnis9">
    <w:name w:val="toc 9"/>
    <w:basedOn w:val="Standard"/>
    <w:next w:val="Standard"/>
    <w:autoRedefine/>
    <w:semiHidden/>
    <w:rsid w:val="008B7B8E"/>
    <w:pPr>
      <w:ind w:left="1440"/>
    </w:pPr>
  </w:style>
  <w:style w:type="character" w:styleId="Hyperlink">
    <w:name w:val="Hyperlink"/>
    <w:basedOn w:val="Absatz-Standardschriftart"/>
    <w:rsid w:val="008B7B8E"/>
    <w:rPr>
      <w:color w:val="0000FF"/>
      <w:u w:val="single"/>
    </w:rPr>
  </w:style>
  <w:style w:type="paragraph" w:styleId="Textkrper-Zeileneinzug">
    <w:name w:val="Body Text Indent"/>
    <w:basedOn w:val="Standard"/>
    <w:rsid w:val="008B7B8E"/>
    <w:pPr>
      <w:widowControl/>
      <w:spacing w:before="0"/>
      <w:ind w:left="709"/>
    </w:pPr>
    <w:rPr>
      <w:rFonts w:ascii="Arial" w:hAnsi="Arial"/>
      <w:color w:val="000000"/>
      <w:sz w:val="22"/>
      <w:szCs w:val="20"/>
    </w:rPr>
  </w:style>
  <w:style w:type="character" w:styleId="BesuchterLink">
    <w:name w:val="FollowedHyperlink"/>
    <w:basedOn w:val="Absatz-Standardschriftart"/>
    <w:rsid w:val="008B7B8E"/>
    <w:rPr>
      <w:color w:val="800080"/>
      <w:u w:val="single"/>
    </w:rPr>
  </w:style>
  <w:style w:type="paragraph" w:styleId="Dokumentstruktur">
    <w:name w:val="Document Map"/>
    <w:basedOn w:val="Standard"/>
    <w:semiHidden/>
    <w:rsid w:val="008B7B8E"/>
    <w:pPr>
      <w:shd w:val="clear" w:color="auto" w:fill="000080"/>
    </w:pPr>
    <w:rPr>
      <w:rFonts w:ascii="Tahoma" w:hAnsi="Tahoma" w:cs="Tahoma"/>
    </w:rPr>
  </w:style>
  <w:style w:type="paragraph" w:styleId="Sprechblasentext">
    <w:name w:val="Balloon Text"/>
    <w:basedOn w:val="Standard"/>
    <w:semiHidden/>
    <w:rsid w:val="00DB7A2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495B7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msolistparagraph0">
    <w:name w:val="msolistparagraph"/>
    <w:basedOn w:val="Standard"/>
    <w:rsid w:val="00795EF3"/>
    <w:pPr>
      <w:widowControl/>
      <w:spacing w:before="0"/>
      <w:ind w:left="720"/>
    </w:pPr>
    <w:rPr>
      <w:rFonts w:ascii="Calibri" w:eastAsia="Calibri" w:hAnsi="Calibri"/>
      <w:sz w:val="22"/>
      <w:szCs w:val="22"/>
    </w:rPr>
  </w:style>
  <w:style w:type="paragraph" w:styleId="Listenabsatz">
    <w:name w:val="List Paragraph"/>
    <w:basedOn w:val="Standard"/>
    <w:uiPriority w:val="34"/>
    <w:qFormat/>
    <w:rsid w:val="0057044A"/>
    <w:pPr>
      <w:widowControl/>
      <w:spacing w:before="0"/>
      <w:ind w:left="720"/>
    </w:pPr>
    <w:rPr>
      <w:rFonts w:ascii="Calibri" w:eastAsia="Calibri" w:hAnsi="Calibri"/>
      <w:sz w:val="22"/>
      <w:szCs w:val="22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1C1CB0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1C1CB0"/>
    <w:rPr>
      <w:rFonts w:ascii="Arial (W1)" w:hAnsi="Arial (W1)"/>
    </w:rPr>
  </w:style>
  <w:style w:type="character" w:styleId="Funotenzeichen">
    <w:name w:val="footnote reference"/>
    <w:basedOn w:val="Absatz-Standardschriftart"/>
    <w:uiPriority w:val="99"/>
    <w:semiHidden/>
    <w:unhideWhenUsed/>
    <w:rsid w:val="001C1CB0"/>
    <w:rPr>
      <w:vertAlign w:val="superscript"/>
    </w:rPr>
  </w:style>
  <w:style w:type="character" w:styleId="Platzhaltertext">
    <w:name w:val="Placeholder Text"/>
    <w:basedOn w:val="Absatz-Standardschriftart"/>
    <w:uiPriority w:val="99"/>
    <w:semiHidden/>
    <w:rsid w:val="00526AE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96%20Vorlagen%20Jub\01%20Protokoll\Protokoll%20-PROJEKT-%20DATUM_v01.do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3761A3-6489-4609-A164-EF23F71C90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Protokoll -PROJEKT- DATUM_v01.dot</Template>
  <TotalTime>0</TotalTime>
  <Pages>1</Pages>
  <Words>329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Protokoll</vt:lpstr>
    </vt:vector>
  </TitlesOfParts>
  <Manager>Jürgen Bartz</Manager>
  <Company>arvato direct services</Company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Protokoll</dc:title>
  <dc:subject>IWO ControlBoard</dc:subject>
  <dc:creator>Jürgen Bartz, bart53</dc:creator>
  <cp:keywords/>
  <cp:lastModifiedBy>Gerlach, Jörg</cp:lastModifiedBy>
  <cp:revision>3</cp:revision>
  <cp:lastPrinted>2011-11-29T14:36:00Z</cp:lastPrinted>
  <dcterms:created xsi:type="dcterms:W3CDTF">2021-03-09T11:01:00Z</dcterms:created>
  <dcterms:modified xsi:type="dcterms:W3CDTF">2021-03-09T11:03:00Z</dcterms:modified>
</cp:coreProperties>
</file>